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1821D" w14:textId="77777777" w:rsidR="003B6B74" w:rsidRPr="00C04AFE" w:rsidRDefault="003B6B74" w:rsidP="00941493">
      <w:pPr>
        <w:pStyle w:val="NoSpacing"/>
        <w:rPr>
          <w:rFonts w:ascii="Arial" w:hAnsi="Arial" w:cs="Arial"/>
          <w:sz w:val="24"/>
          <w:szCs w:val="24"/>
        </w:rPr>
      </w:pPr>
    </w:p>
    <w:p w14:paraId="318967BB" w14:textId="35B527C5" w:rsidR="00125F1F" w:rsidRPr="00C04AFE" w:rsidRDefault="00BD0F97" w:rsidP="00941493">
      <w:pPr>
        <w:pStyle w:val="NoSpacing"/>
        <w:rPr>
          <w:rFonts w:ascii="Arial" w:hAnsi="Arial" w:cs="Arial"/>
          <w:b/>
          <w:sz w:val="24"/>
          <w:szCs w:val="24"/>
        </w:rPr>
      </w:pPr>
      <w:r w:rsidRPr="00C04AFE">
        <w:rPr>
          <w:rFonts w:ascii="Arial" w:hAnsi="Arial" w:cs="Arial"/>
          <w:b/>
          <w:sz w:val="24"/>
          <w:szCs w:val="24"/>
        </w:rPr>
        <w:fldChar w:fldCharType="begin"/>
      </w:r>
      <w:r w:rsidRPr="00C04AFE">
        <w:rPr>
          <w:rFonts w:ascii="Arial" w:hAnsi="Arial" w:cs="Arial"/>
          <w:b/>
          <w:sz w:val="24"/>
          <w:szCs w:val="24"/>
        </w:rPr>
        <w:instrText xml:space="preserve"> DATE \@ "d MMMM yyyy" </w:instrText>
      </w:r>
      <w:r w:rsidRPr="00C04AFE">
        <w:rPr>
          <w:rFonts w:ascii="Arial" w:hAnsi="Arial" w:cs="Arial"/>
          <w:b/>
          <w:sz w:val="24"/>
          <w:szCs w:val="24"/>
        </w:rPr>
        <w:fldChar w:fldCharType="separate"/>
      </w:r>
      <w:r w:rsidR="009C1B71">
        <w:rPr>
          <w:rFonts w:ascii="Arial" w:hAnsi="Arial" w:cs="Arial"/>
          <w:b/>
          <w:noProof/>
          <w:sz w:val="24"/>
          <w:szCs w:val="24"/>
        </w:rPr>
        <w:t>3 April 2024</w:t>
      </w:r>
      <w:r w:rsidRPr="00C04AFE">
        <w:rPr>
          <w:rFonts w:ascii="Arial" w:hAnsi="Arial" w:cs="Arial"/>
          <w:b/>
          <w:sz w:val="24"/>
          <w:szCs w:val="24"/>
        </w:rPr>
        <w:fldChar w:fldCharType="end"/>
      </w:r>
    </w:p>
    <w:p w14:paraId="2675F222" w14:textId="77777777" w:rsidR="00941493" w:rsidRPr="00C04AFE" w:rsidRDefault="00941493" w:rsidP="00941493">
      <w:pPr>
        <w:pStyle w:val="NoSpacing"/>
        <w:rPr>
          <w:rFonts w:ascii="Arial" w:hAnsi="Arial" w:cs="Arial"/>
          <w:sz w:val="24"/>
          <w:szCs w:val="24"/>
        </w:rPr>
      </w:pPr>
    </w:p>
    <w:p w14:paraId="15D6CA6F" w14:textId="77777777" w:rsidR="00941493" w:rsidRPr="00C04AFE" w:rsidRDefault="00941493" w:rsidP="00941493">
      <w:pPr>
        <w:pStyle w:val="NoSpacing"/>
        <w:rPr>
          <w:rFonts w:ascii="Arial" w:hAnsi="Arial" w:cs="Arial"/>
          <w:sz w:val="24"/>
          <w:szCs w:val="24"/>
        </w:rPr>
      </w:pPr>
    </w:p>
    <w:p w14:paraId="42769442" w14:textId="5432C7BE" w:rsidR="00E031D3" w:rsidRDefault="00E031D3" w:rsidP="00C04AFE">
      <w:pPr>
        <w:pStyle w:val="NoSpacing"/>
        <w:rPr>
          <w:rFonts w:ascii="Arial" w:hAnsi="Arial" w:cs="Arial"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t xml:space="preserve">Dear </w:t>
      </w:r>
      <w:r w:rsidR="00AE56E0" w:rsidRPr="00C04AFE">
        <w:rPr>
          <w:rFonts w:ascii="Arial" w:hAnsi="Arial" w:cs="Arial"/>
          <w:sz w:val="24"/>
          <w:szCs w:val="24"/>
        </w:rPr>
        <w:t>Community Pharmacy Co</w:t>
      </w:r>
      <w:r w:rsidR="002035A2">
        <w:rPr>
          <w:rFonts w:ascii="Arial" w:hAnsi="Arial" w:cs="Arial"/>
          <w:sz w:val="24"/>
          <w:szCs w:val="24"/>
        </w:rPr>
        <w:t>ntractor</w:t>
      </w:r>
      <w:r w:rsidR="00AE56E0" w:rsidRPr="00C04AFE">
        <w:rPr>
          <w:rFonts w:ascii="Arial" w:hAnsi="Arial" w:cs="Arial"/>
          <w:sz w:val="24"/>
          <w:szCs w:val="24"/>
        </w:rPr>
        <w:t xml:space="preserve">, </w:t>
      </w:r>
    </w:p>
    <w:p w14:paraId="6ADD5E75" w14:textId="77777777" w:rsidR="00C04AFE" w:rsidRPr="00C04AFE" w:rsidRDefault="00C04AFE" w:rsidP="00C04AFE">
      <w:pPr>
        <w:pStyle w:val="NoSpacing"/>
        <w:rPr>
          <w:rFonts w:ascii="Arial" w:hAnsi="Arial" w:cs="Arial"/>
          <w:sz w:val="24"/>
          <w:szCs w:val="24"/>
        </w:rPr>
      </w:pPr>
    </w:p>
    <w:p w14:paraId="4B4EF270" w14:textId="6161EE8F" w:rsidR="00C04AFE" w:rsidRDefault="00AE56E0" w:rsidP="00C04AF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04AFE">
        <w:rPr>
          <w:rFonts w:ascii="Arial" w:hAnsi="Arial" w:cs="Arial"/>
          <w:b/>
          <w:bCs/>
          <w:sz w:val="24"/>
          <w:szCs w:val="24"/>
        </w:rPr>
        <w:t>RE: Locally Commissioned Community Pharmacy Services</w:t>
      </w:r>
      <w:r w:rsidR="0039420C">
        <w:rPr>
          <w:rFonts w:ascii="Arial" w:hAnsi="Arial" w:cs="Arial"/>
          <w:b/>
          <w:bCs/>
          <w:sz w:val="24"/>
          <w:szCs w:val="24"/>
        </w:rPr>
        <w:t xml:space="preserve"> from 1</w:t>
      </w:r>
      <w:r w:rsidR="0039420C" w:rsidRPr="0039420C">
        <w:rPr>
          <w:rFonts w:ascii="Arial" w:hAnsi="Arial" w:cs="Arial"/>
          <w:b/>
          <w:bCs/>
          <w:sz w:val="24"/>
          <w:szCs w:val="24"/>
          <w:vertAlign w:val="superscript"/>
        </w:rPr>
        <w:t>st</w:t>
      </w:r>
      <w:r w:rsidR="0039420C">
        <w:rPr>
          <w:rFonts w:ascii="Arial" w:hAnsi="Arial" w:cs="Arial"/>
          <w:b/>
          <w:bCs/>
          <w:sz w:val="24"/>
          <w:szCs w:val="24"/>
        </w:rPr>
        <w:t xml:space="preserve"> April 2024</w:t>
      </w:r>
      <w:r w:rsidRPr="00C04AFE">
        <w:rPr>
          <w:rFonts w:ascii="Arial" w:hAnsi="Arial" w:cs="Arial"/>
          <w:b/>
          <w:bCs/>
          <w:sz w:val="24"/>
          <w:szCs w:val="24"/>
        </w:rPr>
        <w:t>.</w:t>
      </w:r>
    </w:p>
    <w:p w14:paraId="2A9AD896" w14:textId="74FA8F0E" w:rsidR="00AE56E0" w:rsidRPr="00C04AFE" w:rsidRDefault="00AE56E0" w:rsidP="00C04AF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br/>
        <w:t>The ICB’s local contract with community pharmacies for the following services is due to come to an end on 31</w:t>
      </w:r>
      <w:r w:rsidRPr="00C04AFE">
        <w:rPr>
          <w:rFonts w:ascii="Arial" w:hAnsi="Arial" w:cs="Arial"/>
          <w:sz w:val="24"/>
          <w:szCs w:val="24"/>
          <w:vertAlign w:val="superscript"/>
        </w:rPr>
        <w:t>st</w:t>
      </w:r>
      <w:r w:rsidRPr="00C04AFE">
        <w:rPr>
          <w:rFonts w:ascii="Arial" w:hAnsi="Arial" w:cs="Arial"/>
          <w:sz w:val="24"/>
          <w:szCs w:val="24"/>
        </w:rPr>
        <w:t xml:space="preserve"> March 2024:</w:t>
      </w:r>
    </w:p>
    <w:p w14:paraId="319CB922" w14:textId="592E6CFD" w:rsidR="00AE56E0" w:rsidRPr="00C04AFE" w:rsidRDefault="00AE56E0" w:rsidP="00AE56E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t>PGDs for Minor Illness</w:t>
      </w:r>
    </w:p>
    <w:p w14:paraId="4144037A" w14:textId="2B0847E1" w:rsidR="00AE56E0" w:rsidRPr="00C04AFE" w:rsidRDefault="00AE56E0" w:rsidP="00AE56E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t>Specialist (</w:t>
      </w:r>
      <w:r w:rsidR="0087277D">
        <w:rPr>
          <w:rFonts w:ascii="Arial" w:hAnsi="Arial" w:cs="Arial"/>
          <w:sz w:val="24"/>
          <w:szCs w:val="24"/>
        </w:rPr>
        <w:t>P</w:t>
      </w:r>
      <w:r w:rsidRPr="00C04AFE">
        <w:rPr>
          <w:rFonts w:ascii="Arial" w:hAnsi="Arial" w:cs="Arial"/>
          <w:sz w:val="24"/>
          <w:szCs w:val="24"/>
        </w:rPr>
        <w:t xml:space="preserve">alliative </w:t>
      </w:r>
      <w:r w:rsidR="0087277D">
        <w:rPr>
          <w:rFonts w:ascii="Arial" w:hAnsi="Arial" w:cs="Arial"/>
          <w:sz w:val="24"/>
          <w:szCs w:val="24"/>
        </w:rPr>
        <w:t>C</w:t>
      </w:r>
      <w:r w:rsidRPr="00C04AFE">
        <w:rPr>
          <w:rFonts w:ascii="Arial" w:hAnsi="Arial" w:cs="Arial"/>
          <w:sz w:val="24"/>
          <w:szCs w:val="24"/>
        </w:rPr>
        <w:t>are) Medicines Service</w:t>
      </w:r>
    </w:p>
    <w:p w14:paraId="44CE8152" w14:textId="58E8A203" w:rsidR="00AE56E0" w:rsidRDefault="00AE56E0" w:rsidP="00AE56E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t>Urgent Supplies of Repeat Medications</w:t>
      </w:r>
    </w:p>
    <w:p w14:paraId="639779DC" w14:textId="5CEA81F8" w:rsidR="009C1B71" w:rsidRPr="00C04AFE" w:rsidRDefault="009C1B71" w:rsidP="00AE56E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PCN Leads</w:t>
      </w:r>
    </w:p>
    <w:p w14:paraId="52F4C632" w14:textId="72300A61" w:rsidR="00AE56E0" w:rsidRPr="00C04AFE" w:rsidRDefault="00AE56E0" w:rsidP="00AE56E0">
      <w:pPr>
        <w:rPr>
          <w:rFonts w:ascii="Arial" w:hAnsi="Arial" w:cs="Arial"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t>We are writing to inform you of updates and plans for commissioning from 1</w:t>
      </w:r>
      <w:r w:rsidRPr="00C04AFE">
        <w:rPr>
          <w:rFonts w:ascii="Arial" w:hAnsi="Arial" w:cs="Arial"/>
          <w:sz w:val="24"/>
          <w:szCs w:val="24"/>
          <w:vertAlign w:val="superscript"/>
        </w:rPr>
        <w:t>st</w:t>
      </w:r>
      <w:r w:rsidRPr="00C04AFE">
        <w:rPr>
          <w:rFonts w:ascii="Arial" w:hAnsi="Arial" w:cs="Arial"/>
          <w:sz w:val="24"/>
          <w:szCs w:val="24"/>
        </w:rPr>
        <w:t xml:space="preserve"> April 2024.</w:t>
      </w:r>
    </w:p>
    <w:p w14:paraId="4DC1693D" w14:textId="64330CA5" w:rsidR="00C04AFE" w:rsidRPr="00FD1D21" w:rsidRDefault="00FD1D21" w:rsidP="00AE56E0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FD1D21">
        <w:rPr>
          <w:rFonts w:ascii="Arial" w:eastAsia="Times New Roman" w:hAnsi="Arial" w:cs="Arial"/>
          <w:color w:val="000000"/>
          <w:sz w:val="24"/>
          <w:szCs w:val="24"/>
        </w:rPr>
        <w:t>A new 12-month contract will be issued shortly.  The start date will be 1</w:t>
      </w:r>
      <w:r w:rsidRPr="00FD1D21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st</w:t>
      </w:r>
      <w:r w:rsidRPr="00FD1D21">
        <w:rPr>
          <w:rFonts w:ascii="Arial" w:eastAsia="Times New Roman" w:hAnsi="Arial" w:cs="Arial"/>
          <w:color w:val="000000"/>
          <w:sz w:val="24"/>
          <w:szCs w:val="24"/>
        </w:rPr>
        <w:t xml:space="preserve"> April 2024 (to ensure continuity of service provision). </w:t>
      </w:r>
      <w:r w:rsidR="00AE56E0" w:rsidRPr="00FD1D21">
        <w:rPr>
          <w:rFonts w:ascii="Arial" w:hAnsi="Arial" w:cs="Arial"/>
          <w:sz w:val="24"/>
          <w:szCs w:val="24"/>
        </w:rPr>
        <w:t xml:space="preserve">Terms and conditions will remain the same, with some </w:t>
      </w:r>
      <w:r w:rsidR="0039420C" w:rsidRPr="00FD1D21">
        <w:rPr>
          <w:rFonts w:ascii="Arial" w:hAnsi="Arial" w:cs="Arial"/>
          <w:sz w:val="24"/>
          <w:szCs w:val="24"/>
        </w:rPr>
        <w:t>increases</w:t>
      </w:r>
      <w:r w:rsidR="00AE56E0" w:rsidRPr="00FD1D21">
        <w:rPr>
          <w:rFonts w:ascii="Arial" w:hAnsi="Arial" w:cs="Arial"/>
          <w:sz w:val="24"/>
          <w:szCs w:val="24"/>
        </w:rPr>
        <w:t xml:space="preserve"> to payments.</w:t>
      </w:r>
    </w:p>
    <w:p w14:paraId="6035F14B" w14:textId="4DCA0277" w:rsidR="00AE56E0" w:rsidRPr="00C04AFE" w:rsidRDefault="00AE56E0" w:rsidP="00AE56E0">
      <w:pPr>
        <w:rPr>
          <w:rFonts w:ascii="Arial" w:hAnsi="Arial" w:cs="Arial"/>
          <w:sz w:val="24"/>
          <w:szCs w:val="24"/>
          <w:u w:val="single"/>
        </w:rPr>
      </w:pPr>
      <w:r w:rsidRPr="00C04AFE">
        <w:rPr>
          <w:rFonts w:ascii="Arial" w:hAnsi="Arial" w:cs="Arial"/>
          <w:sz w:val="24"/>
          <w:szCs w:val="24"/>
          <w:u w:val="single"/>
        </w:rPr>
        <w:t>PGD Service</w:t>
      </w:r>
    </w:p>
    <w:p w14:paraId="3A8C2EF5" w14:textId="0FEF3AC1" w:rsidR="00AE56E0" w:rsidRPr="00C04AFE" w:rsidRDefault="00AE56E0" w:rsidP="00AE56E0">
      <w:pPr>
        <w:rPr>
          <w:rFonts w:ascii="Arial" w:hAnsi="Arial" w:cs="Arial"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t>Our local chloramphenicol and hydrocortisone PGDs remain, but with an increase in payments to bring the service in line with the national Pharmacy First scheme</w:t>
      </w:r>
      <w:r w:rsidR="00C04AFE" w:rsidRPr="00C04AFE">
        <w:rPr>
          <w:rFonts w:ascii="Arial" w:hAnsi="Arial" w:cs="Arial"/>
          <w:sz w:val="24"/>
          <w:szCs w:val="24"/>
        </w:rPr>
        <w:t>:</w:t>
      </w:r>
    </w:p>
    <w:p w14:paraId="7B9E6780" w14:textId="5956D911" w:rsidR="00C04AFE" w:rsidRPr="00C04AFE" w:rsidRDefault="00C04AFE" w:rsidP="00C04AFE">
      <w:pPr>
        <w:pStyle w:val="ListParagraph"/>
        <w:numPr>
          <w:ilvl w:val="0"/>
          <w:numId w:val="2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t>Walk in consultation £15 (a £1 increase)</w:t>
      </w:r>
    </w:p>
    <w:p w14:paraId="06F58F24" w14:textId="424E3187" w:rsidR="00C04AFE" w:rsidRPr="00C04AFE" w:rsidRDefault="00C04AFE" w:rsidP="00C04AF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t>Local PGD supply following a Pharmacy First Referral £5.90 (pharmacies can also claim the £15 PF fee)</w:t>
      </w:r>
    </w:p>
    <w:p w14:paraId="39407B51" w14:textId="77777777" w:rsidR="00C04AFE" w:rsidRPr="00C04AFE" w:rsidRDefault="00C04AFE" w:rsidP="00C04AFE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238A028B" w14:textId="6ACA9390" w:rsidR="00AE56E0" w:rsidRPr="00C04AFE" w:rsidRDefault="00C04AFE" w:rsidP="00AE56E0">
      <w:pPr>
        <w:rPr>
          <w:rFonts w:ascii="Arial" w:hAnsi="Arial" w:cs="Arial"/>
          <w:sz w:val="24"/>
          <w:szCs w:val="24"/>
        </w:rPr>
      </w:pPr>
      <w:r w:rsidRPr="00C04AFE">
        <w:rPr>
          <w:rFonts w:ascii="Arial" w:hAnsi="Arial" w:cs="Arial"/>
          <w:sz w:val="24"/>
          <w:szCs w:val="24"/>
        </w:rPr>
        <w:t>L</w:t>
      </w:r>
      <w:r w:rsidR="00AE56E0" w:rsidRPr="00C04AFE">
        <w:rPr>
          <w:rFonts w:ascii="Arial" w:hAnsi="Arial" w:cs="Arial"/>
          <w:sz w:val="24"/>
          <w:szCs w:val="24"/>
        </w:rPr>
        <w:t>ocal UTI, Sore Throat &amp; Impetigo pathways which are now part of the national Pharmacy First Service will be removed from the</w:t>
      </w:r>
      <w:r>
        <w:rPr>
          <w:rFonts w:ascii="Arial" w:hAnsi="Arial" w:cs="Arial"/>
          <w:sz w:val="24"/>
          <w:szCs w:val="24"/>
        </w:rPr>
        <w:t xml:space="preserve"> new</w:t>
      </w:r>
      <w:r w:rsidR="00AE56E0" w:rsidRPr="00C04AFE">
        <w:rPr>
          <w:rFonts w:ascii="Arial" w:hAnsi="Arial" w:cs="Arial"/>
          <w:sz w:val="24"/>
          <w:szCs w:val="24"/>
        </w:rPr>
        <w:t xml:space="preserve"> contract</w:t>
      </w:r>
      <w:r w:rsidR="0087277D">
        <w:rPr>
          <w:rFonts w:ascii="Arial" w:hAnsi="Arial" w:cs="Arial"/>
          <w:sz w:val="24"/>
          <w:szCs w:val="24"/>
        </w:rPr>
        <w:t xml:space="preserve"> / service specification</w:t>
      </w:r>
      <w:r w:rsidR="00AE56E0" w:rsidRPr="00C04AFE">
        <w:rPr>
          <w:rFonts w:ascii="Arial" w:hAnsi="Arial" w:cs="Arial"/>
          <w:sz w:val="24"/>
          <w:szCs w:val="24"/>
        </w:rPr>
        <w:t xml:space="preserve">. The ICB is currently in </w:t>
      </w:r>
      <w:r w:rsidRPr="00C04AFE">
        <w:rPr>
          <w:rFonts w:ascii="Arial" w:hAnsi="Arial" w:cs="Arial"/>
          <w:sz w:val="24"/>
          <w:szCs w:val="24"/>
        </w:rPr>
        <w:t>discussions</w:t>
      </w:r>
      <w:r w:rsidR="00AE56E0" w:rsidRPr="00C04AFE">
        <w:rPr>
          <w:rFonts w:ascii="Arial" w:hAnsi="Arial" w:cs="Arial"/>
          <w:sz w:val="24"/>
          <w:szCs w:val="24"/>
        </w:rPr>
        <w:t xml:space="preserve"> with Community Pharmacy Avon and Community Pharmacy Swindon &amp; Wiltshire </w:t>
      </w:r>
      <w:r>
        <w:rPr>
          <w:rFonts w:ascii="Arial" w:hAnsi="Arial" w:cs="Arial"/>
          <w:sz w:val="24"/>
          <w:szCs w:val="24"/>
        </w:rPr>
        <w:t>to look at future PGDs in BSW</w:t>
      </w:r>
      <w:r w:rsidR="0087277D">
        <w:rPr>
          <w:rFonts w:ascii="Arial" w:hAnsi="Arial" w:cs="Arial"/>
          <w:sz w:val="24"/>
          <w:szCs w:val="24"/>
        </w:rPr>
        <w:t>.</w:t>
      </w:r>
    </w:p>
    <w:p w14:paraId="28CA7BEA" w14:textId="7505A7CC" w:rsidR="0087277D" w:rsidRPr="0087277D" w:rsidRDefault="0087277D" w:rsidP="00E031D3">
      <w:pPr>
        <w:jc w:val="both"/>
        <w:rPr>
          <w:rFonts w:ascii="Arial" w:hAnsi="Arial" w:cs="Arial"/>
          <w:sz w:val="24"/>
          <w:szCs w:val="24"/>
          <w:u w:val="single"/>
        </w:rPr>
      </w:pPr>
      <w:r w:rsidRPr="0087277D">
        <w:rPr>
          <w:rFonts w:ascii="Arial" w:hAnsi="Arial" w:cs="Arial"/>
          <w:sz w:val="24"/>
          <w:szCs w:val="24"/>
          <w:u w:val="single"/>
        </w:rPr>
        <w:t>Specialist (Palliative Care) Medicines</w:t>
      </w:r>
    </w:p>
    <w:p w14:paraId="79670712" w14:textId="7885DD81" w:rsidR="005C3773" w:rsidRDefault="0087277D" w:rsidP="00E031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 the next year, the ICB will undertake a piece of work to review coverage of th</w:t>
      </w:r>
      <w:r w:rsidR="0039420C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service and ensure that we have sufficient pharmacies providing th</w:t>
      </w:r>
      <w:r w:rsidR="0039420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service in the right locations across the geography. </w:t>
      </w:r>
    </w:p>
    <w:p w14:paraId="14F77ECA" w14:textId="24B0B1DB" w:rsidR="005C3773" w:rsidRPr="005C3773" w:rsidRDefault="0087277D" w:rsidP="005C3773">
      <w:pPr>
        <w:spacing w:after="0" w:line="264" w:lineRule="auto"/>
        <w:rPr>
          <w:rFonts w:ascii="Arial" w:hAnsi="Arial" w:cs="Arial"/>
          <w:sz w:val="24"/>
          <w:szCs w:val="24"/>
        </w:rPr>
      </w:pPr>
      <w:r w:rsidRPr="005C3773">
        <w:rPr>
          <w:rFonts w:ascii="Arial" w:hAnsi="Arial" w:cs="Arial"/>
          <w:sz w:val="24"/>
          <w:szCs w:val="24"/>
        </w:rPr>
        <w:lastRenderedPageBreak/>
        <w:t xml:space="preserve">For this year, we are increasing the annual retainer from £250 to £850 to recognise the initial upfront investment in stock that is required to deliver the service. </w:t>
      </w:r>
      <w:r w:rsidR="005C3773" w:rsidRPr="005C3773">
        <w:rPr>
          <w:rFonts w:ascii="Arial" w:hAnsi="Arial" w:cs="Arial"/>
          <w:sz w:val="24"/>
          <w:szCs w:val="24"/>
        </w:rPr>
        <w:t>The ICB also continues the commitment to reimburse pharmacies for expired stock.</w:t>
      </w:r>
    </w:p>
    <w:p w14:paraId="5FF5747F" w14:textId="75C7B8B6" w:rsidR="00E031D3" w:rsidRDefault="00E031D3" w:rsidP="00E031D3">
      <w:pPr>
        <w:jc w:val="both"/>
        <w:rPr>
          <w:rFonts w:ascii="Arial" w:hAnsi="Arial" w:cs="Arial"/>
          <w:sz w:val="24"/>
          <w:szCs w:val="24"/>
        </w:rPr>
      </w:pPr>
    </w:p>
    <w:p w14:paraId="1B1A1F11" w14:textId="77777777" w:rsidR="0039420C" w:rsidRPr="0039420C" w:rsidRDefault="0039420C" w:rsidP="0039420C">
      <w:pPr>
        <w:rPr>
          <w:rFonts w:ascii="Arial" w:hAnsi="Arial" w:cs="Arial"/>
          <w:sz w:val="24"/>
          <w:szCs w:val="24"/>
          <w:u w:val="single"/>
        </w:rPr>
      </w:pPr>
      <w:r w:rsidRPr="0039420C">
        <w:rPr>
          <w:rFonts w:ascii="Arial" w:hAnsi="Arial" w:cs="Arial"/>
          <w:sz w:val="24"/>
          <w:szCs w:val="24"/>
          <w:u w:val="single"/>
        </w:rPr>
        <w:t>Urgent Supplies of Repeat Medications</w:t>
      </w:r>
    </w:p>
    <w:p w14:paraId="4A9D5544" w14:textId="744E42CB" w:rsidR="0039420C" w:rsidRDefault="0039420C" w:rsidP="003942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service remains unchanged for 2024/25.</w:t>
      </w:r>
    </w:p>
    <w:p w14:paraId="42106C82" w14:textId="22EED3E3" w:rsidR="0039420C" w:rsidRPr="002035A2" w:rsidRDefault="002035A2" w:rsidP="0039420C">
      <w:pPr>
        <w:jc w:val="both"/>
        <w:rPr>
          <w:rFonts w:ascii="Arial" w:hAnsi="Arial" w:cs="Arial"/>
          <w:sz w:val="24"/>
          <w:szCs w:val="24"/>
          <w:u w:val="single"/>
        </w:rPr>
      </w:pPr>
      <w:r w:rsidRPr="002035A2">
        <w:rPr>
          <w:rFonts w:ascii="Arial" w:hAnsi="Arial" w:cs="Arial"/>
          <w:sz w:val="24"/>
          <w:szCs w:val="24"/>
          <w:u w:val="single"/>
        </w:rPr>
        <w:t>PCN Leads</w:t>
      </w:r>
    </w:p>
    <w:p w14:paraId="189ADE56" w14:textId="188FF93E" w:rsidR="002035A2" w:rsidRDefault="00801D81" w:rsidP="003942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service continues</w:t>
      </w:r>
      <w:r w:rsidR="00D24544">
        <w:rPr>
          <w:rFonts w:ascii="Arial" w:hAnsi="Arial" w:cs="Arial"/>
          <w:sz w:val="24"/>
          <w:szCs w:val="24"/>
        </w:rPr>
        <w:t xml:space="preserve"> unchanged</w:t>
      </w:r>
      <w:r>
        <w:rPr>
          <w:rFonts w:ascii="Arial" w:hAnsi="Arial" w:cs="Arial"/>
          <w:sz w:val="24"/>
          <w:szCs w:val="24"/>
        </w:rPr>
        <w:t xml:space="preserve"> </w:t>
      </w:r>
      <w:r w:rsidR="000B571B">
        <w:rPr>
          <w:rFonts w:ascii="Arial" w:hAnsi="Arial" w:cs="Arial"/>
          <w:sz w:val="24"/>
          <w:szCs w:val="24"/>
        </w:rPr>
        <w:t>into</w:t>
      </w:r>
      <w:r w:rsidR="00DB799E">
        <w:rPr>
          <w:rFonts w:ascii="Arial" w:hAnsi="Arial" w:cs="Arial"/>
          <w:sz w:val="24"/>
          <w:szCs w:val="24"/>
        </w:rPr>
        <w:t xml:space="preserve"> 2024/2</w:t>
      </w:r>
      <w:r w:rsidR="00FB3860">
        <w:rPr>
          <w:rFonts w:ascii="Arial" w:hAnsi="Arial" w:cs="Arial"/>
          <w:sz w:val="24"/>
          <w:szCs w:val="24"/>
        </w:rPr>
        <w:t>5</w:t>
      </w:r>
      <w:r w:rsidR="00DB799E">
        <w:rPr>
          <w:rFonts w:ascii="Arial" w:hAnsi="Arial" w:cs="Arial"/>
          <w:sz w:val="24"/>
          <w:szCs w:val="24"/>
        </w:rPr>
        <w:t>, and will be kept under re</w:t>
      </w:r>
      <w:r w:rsidR="00FB3860">
        <w:rPr>
          <w:rFonts w:ascii="Arial" w:hAnsi="Arial" w:cs="Arial"/>
          <w:sz w:val="24"/>
          <w:szCs w:val="24"/>
        </w:rPr>
        <w:t>view.</w:t>
      </w:r>
    </w:p>
    <w:p w14:paraId="658E21AA" w14:textId="77777777" w:rsidR="00A07F01" w:rsidRDefault="00A07F01" w:rsidP="0039420C">
      <w:pPr>
        <w:jc w:val="both"/>
        <w:rPr>
          <w:rFonts w:ascii="Arial" w:hAnsi="Arial" w:cs="Arial"/>
          <w:sz w:val="24"/>
          <w:szCs w:val="24"/>
        </w:rPr>
      </w:pPr>
    </w:p>
    <w:p w14:paraId="53919BEB" w14:textId="4CDC3F58" w:rsidR="0039420C" w:rsidRPr="00DC3380" w:rsidRDefault="0039420C" w:rsidP="003942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 you for your ongoing support in delivering local services in BSW.</w:t>
      </w:r>
    </w:p>
    <w:p w14:paraId="4968F13C" w14:textId="3876EC36" w:rsidR="00AE56E0" w:rsidRPr="00AE56E0" w:rsidRDefault="00AE56E0" w:rsidP="00AE56E0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</w:rPr>
      </w:pPr>
      <w:r w:rsidRPr="00AE56E0">
        <w:rPr>
          <w:rFonts w:ascii="Arial" w:eastAsia="Times New Roman" w:hAnsi="Arial" w:cs="Arial"/>
          <w:color w:val="000000"/>
          <w:sz w:val="24"/>
          <w:szCs w:val="24"/>
        </w:rPr>
        <w:t>If you have any queries, please contact me on the email address below.</w:t>
      </w:r>
    </w:p>
    <w:p w14:paraId="59FB66A8" w14:textId="77777777" w:rsidR="00AE56E0" w:rsidRPr="00AE56E0" w:rsidRDefault="00AE56E0" w:rsidP="00AE56E0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</w:rPr>
      </w:pPr>
      <w:r w:rsidRPr="00AE56E0">
        <w:rPr>
          <w:rFonts w:ascii="Arial" w:eastAsia="Times New Roman" w:hAnsi="Arial" w:cs="Arial"/>
          <w:color w:val="000000"/>
          <w:sz w:val="24"/>
          <w:szCs w:val="24"/>
        </w:rPr>
        <w:t>Yours sincerely</w:t>
      </w:r>
    </w:p>
    <w:p w14:paraId="1C9E2F66" w14:textId="77777777" w:rsidR="00AE56E0" w:rsidRPr="00AE56E0" w:rsidRDefault="00AE56E0" w:rsidP="00AE56E0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</w:rPr>
      </w:pPr>
      <w:r w:rsidRPr="00AE56E0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3595C254" wp14:editId="4D4CDA18">
            <wp:extent cx="1752956" cy="34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03" cy="34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12E6" w14:textId="77777777" w:rsidR="00AE56E0" w:rsidRPr="00AE56E0" w:rsidRDefault="00AE56E0" w:rsidP="00AE56E0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</w:rPr>
      </w:pPr>
      <w:r w:rsidRPr="00AE56E0">
        <w:rPr>
          <w:rFonts w:ascii="Arial" w:eastAsia="Times New Roman" w:hAnsi="Arial" w:cs="Arial"/>
          <w:color w:val="000000"/>
          <w:sz w:val="24"/>
          <w:szCs w:val="24"/>
        </w:rPr>
        <w:t>Helen Wilkinson</w:t>
      </w:r>
    </w:p>
    <w:p w14:paraId="6E1B0042" w14:textId="77777777" w:rsidR="00AE56E0" w:rsidRPr="00AE56E0" w:rsidRDefault="00AE56E0" w:rsidP="00AE56E0">
      <w:pPr>
        <w:pStyle w:val="NoSpacing"/>
        <w:rPr>
          <w:rFonts w:ascii="Arial" w:hAnsi="Arial" w:cs="Arial"/>
          <w:sz w:val="24"/>
          <w:szCs w:val="24"/>
        </w:rPr>
      </w:pPr>
      <w:r w:rsidRPr="00AE56E0">
        <w:rPr>
          <w:rFonts w:ascii="Arial" w:hAnsi="Arial" w:cs="Arial"/>
          <w:sz w:val="24"/>
          <w:szCs w:val="24"/>
        </w:rPr>
        <w:t>Community Pharmacy Clinical Lead</w:t>
      </w:r>
    </w:p>
    <w:p w14:paraId="1CE5C3D0" w14:textId="77777777" w:rsidR="00AE56E0" w:rsidRDefault="00AE56E0" w:rsidP="00AE56E0">
      <w:pPr>
        <w:pStyle w:val="NoSpacing"/>
        <w:rPr>
          <w:rFonts w:ascii="Arial" w:hAnsi="Arial" w:cs="Arial"/>
          <w:sz w:val="24"/>
          <w:szCs w:val="24"/>
        </w:rPr>
      </w:pPr>
      <w:r w:rsidRPr="00AE56E0">
        <w:rPr>
          <w:rFonts w:ascii="Arial" w:hAnsi="Arial" w:cs="Arial"/>
          <w:sz w:val="24"/>
          <w:szCs w:val="24"/>
        </w:rPr>
        <w:t>Bath &amp; North East Somerset, Swindon and Wiltshire ICB</w:t>
      </w:r>
    </w:p>
    <w:p w14:paraId="3BCA3F9B" w14:textId="3FCF150B" w:rsidR="00AE56E0" w:rsidRPr="00AE56E0" w:rsidRDefault="009C1B71" w:rsidP="00AE56E0">
      <w:pPr>
        <w:pStyle w:val="NoSpacing"/>
        <w:rPr>
          <w:rFonts w:ascii="Arial" w:hAnsi="Arial" w:cs="Arial"/>
          <w:sz w:val="24"/>
          <w:szCs w:val="24"/>
        </w:rPr>
      </w:pPr>
      <w:hyperlink r:id="rId9" w:history="1">
        <w:r w:rsidR="00AE56E0" w:rsidRPr="00B84A21">
          <w:rPr>
            <w:rStyle w:val="Hyperlink"/>
            <w:rFonts w:ascii="Arial" w:hAnsi="Arial" w:cs="Arial"/>
            <w:sz w:val="24"/>
            <w:szCs w:val="24"/>
          </w:rPr>
          <w:t>hwilkinson1@nhs.net</w:t>
        </w:r>
      </w:hyperlink>
      <w:r w:rsidR="00AE56E0">
        <w:rPr>
          <w:rFonts w:ascii="Arial" w:hAnsi="Arial" w:cs="Arial"/>
          <w:sz w:val="24"/>
          <w:szCs w:val="24"/>
        </w:rPr>
        <w:t xml:space="preserve"> </w:t>
      </w:r>
    </w:p>
    <w:p w14:paraId="5F8A5FF7" w14:textId="5B61939E" w:rsidR="00AE56E0" w:rsidRPr="00533E4E" w:rsidRDefault="00AE56E0" w:rsidP="00AE56E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5D7F21E" w14:textId="2F66D4D7" w:rsidR="00CE5133" w:rsidRPr="00533E4E" w:rsidRDefault="00CE5133" w:rsidP="00117928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CE5133" w:rsidRPr="00533E4E" w:rsidSect="00EC4A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40" w:right="1440" w:bottom="1440" w:left="1440" w:header="907" w:footer="39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AA4A8" w14:textId="77777777" w:rsidR="00EC4A66" w:rsidRDefault="00EC4A66" w:rsidP="0015455E">
      <w:pPr>
        <w:spacing w:after="0" w:line="240" w:lineRule="auto"/>
      </w:pPr>
      <w:r>
        <w:separator/>
      </w:r>
    </w:p>
  </w:endnote>
  <w:endnote w:type="continuationSeparator" w:id="0">
    <w:p w14:paraId="00E0EA1F" w14:textId="77777777" w:rsidR="00EC4A66" w:rsidRDefault="00EC4A66" w:rsidP="00154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4C556" w14:textId="0314C93A" w:rsidR="005A417B" w:rsidRDefault="005A417B" w:rsidP="005A417B">
    <w:pPr>
      <w:pStyle w:val="Footer"/>
      <w:jc w:val="center"/>
      <w:rPr>
        <w:rFonts w:ascii="Arial" w:hAnsi="Arial" w:cs="Arial"/>
        <w:sz w:val="18"/>
        <w:szCs w:val="18"/>
      </w:rPr>
    </w:pPr>
    <w:r w:rsidRPr="007443D5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625DDAB" wp14:editId="6490E2A9">
              <wp:simplePos x="0" y="0"/>
              <wp:positionH relativeFrom="page">
                <wp:align>left</wp:align>
              </wp:positionH>
              <wp:positionV relativeFrom="paragraph">
                <wp:posOffset>162560</wp:posOffset>
              </wp:positionV>
              <wp:extent cx="9276080" cy="990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6080" cy="9906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0000"/>
                        </a:blip>
                        <a:srcRect/>
                        <a:stretch>
                          <a:fillRect r="12482" b="-101538"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4816841" w14:textId="77777777" w:rsidR="006D7075" w:rsidRDefault="006D7075" w:rsidP="006D7075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175AE72" w14:textId="0E7669C8" w:rsidR="006D7075" w:rsidRDefault="006D7075" w:rsidP="005A417B">
                          <w:pPr>
                            <w:pStyle w:val="Footer"/>
                            <w:jc w:val="center"/>
                          </w:pPr>
                        </w:p>
                        <w:p w14:paraId="31972F0F" w14:textId="77777777" w:rsidR="006D7075" w:rsidRPr="008D1E04" w:rsidRDefault="006D7075" w:rsidP="006D7075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25DD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12.8pt;width:730.4pt;height:78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" stroked="f" strokeweight=".5pt">
              <v:fill r:id="rId2" o:title="" opacity="13107f" recolor="t" rotate="t" type="frame"/>
              <v:textbox>
                <w:txbxContent>
                  <w:p w14:paraId="24816841" w14:textId="77777777" w:rsidR="006D7075" w:rsidRDefault="006D7075" w:rsidP="006D7075">
                    <w:pPr>
                      <w:pStyle w:val="Footer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6175AE72" w14:textId="0E7669C8" w:rsidR="006D7075" w:rsidRDefault="006D7075" w:rsidP="005A417B">
                    <w:pPr>
                      <w:pStyle w:val="Footer"/>
                      <w:jc w:val="center"/>
                    </w:pPr>
                  </w:p>
                  <w:p w14:paraId="31972F0F" w14:textId="77777777" w:rsidR="006D7075" w:rsidRPr="008D1E04" w:rsidRDefault="006D7075" w:rsidP="006D7075">
                    <w:pPr>
                      <w:pStyle w:val="Footer"/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2F2B7FA" w14:textId="7C55CFE0" w:rsidR="005A417B" w:rsidRDefault="005A417B" w:rsidP="005A417B">
    <w:pPr>
      <w:pStyle w:val="Footer"/>
      <w:jc w:val="center"/>
      <w:rPr>
        <w:rFonts w:ascii="Arial" w:hAnsi="Arial" w:cs="Arial"/>
        <w:sz w:val="18"/>
        <w:szCs w:val="18"/>
      </w:rPr>
    </w:pPr>
  </w:p>
  <w:p w14:paraId="517DC719" w14:textId="77777777" w:rsidR="005A417B" w:rsidRDefault="005A417B" w:rsidP="005A417B">
    <w:pPr>
      <w:pStyle w:val="Footer"/>
      <w:jc w:val="center"/>
      <w:rPr>
        <w:rFonts w:ascii="Arial" w:hAnsi="Arial" w:cs="Arial"/>
        <w:sz w:val="18"/>
        <w:szCs w:val="18"/>
      </w:rPr>
    </w:pPr>
  </w:p>
  <w:p w14:paraId="5C3D50CA" w14:textId="77777777" w:rsidR="005A417B" w:rsidRDefault="005A417B" w:rsidP="005A417B">
    <w:pPr>
      <w:pStyle w:val="Footer"/>
      <w:jc w:val="center"/>
      <w:rPr>
        <w:rFonts w:ascii="Arial" w:hAnsi="Arial" w:cs="Arial"/>
        <w:sz w:val="18"/>
        <w:szCs w:val="18"/>
      </w:rPr>
    </w:pPr>
  </w:p>
  <w:p w14:paraId="2282EB98" w14:textId="77777777" w:rsidR="005A417B" w:rsidRDefault="005A417B" w:rsidP="005A417B">
    <w:pPr>
      <w:pStyle w:val="Footer"/>
      <w:jc w:val="center"/>
      <w:rPr>
        <w:rFonts w:ascii="Arial" w:hAnsi="Arial" w:cs="Arial"/>
        <w:sz w:val="18"/>
        <w:szCs w:val="18"/>
      </w:rPr>
    </w:pPr>
  </w:p>
  <w:p w14:paraId="17A22E42" w14:textId="3B1151FB" w:rsidR="005A417B" w:rsidRDefault="005A417B" w:rsidP="005A417B">
    <w:pPr>
      <w:pStyle w:val="Footer"/>
      <w:jc w:val="center"/>
      <w:rPr>
        <w:rFonts w:ascii="Arial" w:hAnsi="Arial" w:cs="Arial"/>
        <w:sz w:val="18"/>
        <w:szCs w:val="18"/>
      </w:rPr>
    </w:pPr>
    <w:r w:rsidRPr="007443D5">
      <w:rPr>
        <w:rFonts w:ascii="Arial" w:hAnsi="Arial" w:cs="Arial"/>
        <w:sz w:val="18"/>
        <w:szCs w:val="18"/>
      </w:rPr>
      <w:t>Chair: Stephanie Elsy |</w:t>
    </w:r>
    <w:r>
      <w:rPr>
        <w:rFonts w:ascii="Arial" w:hAnsi="Arial" w:cs="Arial"/>
        <w:sz w:val="18"/>
        <w:szCs w:val="18"/>
      </w:rPr>
      <w:t xml:space="preserve"> </w:t>
    </w:r>
    <w:r w:rsidRPr="007443D5">
      <w:rPr>
        <w:rFonts w:ascii="Arial" w:hAnsi="Arial" w:cs="Arial"/>
        <w:sz w:val="18"/>
        <w:szCs w:val="18"/>
      </w:rPr>
      <w:t>Chief Executive Officer: Sue Harriman</w:t>
    </w:r>
  </w:p>
  <w:p w14:paraId="7B19FD13" w14:textId="1394DECB" w:rsidR="00533E4E" w:rsidRPr="005A417B" w:rsidRDefault="005A417B" w:rsidP="005A417B">
    <w:pPr>
      <w:pStyle w:val="Footer"/>
      <w:jc w:val="center"/>
      <w:rPr>
        <w:rFonts w:ascii="Arial" w:hAnsi="Arial" w:cs="Arial"/>
        <w:sz w:val="18"/>
        <w:szCs w:val="18"/>
      </w:rPr>
    </w:pPr>
    <w:r w:rsidRPr="007443D5">
      <w:rPr>
        <w:rFonts w:ascii="Arial" w:hAnsi="Arial" w:cs="Arial"/>
        <w:sz w:val="18"/>
        <w:szCs w:val="18"/>
      </w:rPr>
      <w:t>www.</w:t>
    </w:r>
    <w:r>
      <w:rPr>
        <w:rFonts w:ascii="Arial" w:hAnsi="Arial" w:cs="Arial"/>
        <w:sz w:val="18"/>
        <w:szCs w:val="18"/>
      </w:rPr>
      <w:t>bsw.icb.nhs.</w:t>
    </w:r>
    <w:r w:rsidRPr="007443D5">
      <w:rPr>
        <w:rFonts w:ascii="Arial" w:hAnsi="Arial" w:cs="Arial"/>
        <w:sz w:val="18"/>
        <w:szCs w:val="18"/>
      </w:rPr>
      <w:t>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9887E" w14:textId="6AD82AB1" w:rsidR="007443D5" w:rsidRDefault="00FA31C6" w:rsidP="003B6B74">
    <w:pPr>
      <w:pStyle w:val="Footer"/>
      <w:jc w:val="center"/>
      <w:rPr>
        <w:rFonts w:ascii="Arial" w:hAnsi="Arial" w:cs="Arial"/>
        <w:sz w:val="18"/>
        <w:szCs w:val="18"/>
      </w:rPr>
    </w:pPr>
    <w:r w:rsidRPr="007443D5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C4AEC8" wp14:editId="6F5AAA5B">
              <wp:simplePos x="0" y="0"/>
              <wp:positionH relativeFrom="page">
                <wp:posOffset>0</wp:posOffset>
              </wp:positionH>
              <wp:positionV relativeFrom="paragraph">
                <wp:posOffset>-85090</wp:posOffset>
              </wp:positionV>
              <wp:extent cx="9276080" cy="990600"/>
              <wp:effectExtent l="0" t="0" r="0" b="0"/>
              <wp:wrapNone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6080" cy="9906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0000"/>
                        </a:blip>
                        <a:srcRect/>
                        <a:stretch>
                          <a:fillRect r="12482" b="-101538"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202383E" w14:textId="77777777" w:rsidR="00B41569" w:rsidRPr="008D1E04" w:rsidRDefault="00B41569" w:rsidP="00B41569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C4AEC8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7" type="#_x0000_t202" style="position:absolute;left:0;text-align:left;margin-left:0;margin-top:-6.7pt;width:730.4pt;height:7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" stroked="f" strokeweight=".5pt">
              <v:fill r:id="rId2" o:title="" opacity="13107f" recolor="t" rotate="t" type="frame"/>
              <v:textbox>
                <w:txbxContent>
                  <w:p w14:paraId="1202383E" w14:textId="77777777" w:rsidR="00B41569" w:rsidRPr="008D1E04" w:rsidRDefault="00B41569" w:rsidP="00B41569">
                    <w:pPr>
                      <w:pStyle w:val="Footer"/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BA2CEC1" w14:textId="2FE2C371" w:rsidR="00FA31C6" w:rsidRDefault="00FA31C6" w:rsidP="003B6B74">
    <w:pPr>
      <w:pStyle w:val="Footer"/>
      <w:jc w:val="center"/>
      <w:rPr>
        <w:rFonts w:ascii="Arial" w:hAnsi="Arial" w:cs="Arial"/>
        <w:sz w:val="18"/>
        <w:szCs w:val="18"/>
      </w:rPr>
    </w:pPr>
  </w:p>
  <w:p w14:paraId="29708D4F" w14:textId="77777777" w:rsidR="00FA31C6" w:rsidRDefault="00FA31C6" w:rsidP="003B6B74">
    <w:pPr>
      <w:pStyle w:val="Footer"/>
      <w:jc w:val="center"/>
      <w:rPr>
        <w:rFonts w:ascii="Arial" w:hAnsi="Arial" w:cs="Arial"/>
        <w:sz w:val="18"/>
        <w:szCs w:val="18"/>
      </w:rPr>
    </w:pPr>
  </w:p>
  <w:p w14:paraId="79F5DC2D" w14:textId="762B816B" w:rsidR="00FA31C6" w:rsidRDefault="003B6B74" w:rsidP="00DB6646">
    <w:pPr>
      <w:pStyle w:val="Footer"/>
      <w:jc w:val="center"/>
      <w:rPr>
        <w:rFonts w:ascii="Arial" w:hAnsi="Arial" w:cs="Arial"/>
        <w:sz w:val="18"/>
        <w:szCs w:val="18"/>
      </w:rPr>
    </w:pPr>
    <w:r w:rsidRPr="007443D5">
      <w:rPr>
        <w:rFonts w:ascii="Arial" w:hAnsi="Arial" w:cs="Arial"/>
        <w:sz w:val="18"/>
        <w:szCs w:val="18"/>
      </w:rPr>
      <w:t>Chair:</w:t>
    </w:r>
    <w:r w:rsidR="00533E4E" w:rsidRPr="007443D5">
      <w:rPr>
        <w:rFonts w:ascii="Arial" w:hAnsi="Arial" w:cs="Arial"/>
        <w:sz w:val="18"/>
        <w:szCs w:val="18"/>
      </w:rPr>
      <w:t xml:space="preserve"> </w:t>
    </w:r>
    <w:r w:rsidR="00796213" w:rsidRPr="007443D5">
      <w:rPr>
        <w:rFonts w:ascii="Arial" w:hAnsi="Arial" w:cs="Arial"/>
        <w:sz w:val="18"/>
        <w:szCs w:val="18"/>
      </w:rPr>
      <w:t>Stephanie Elsy</w:t>
    </w:r>
    <w:r w:rsidRPr="007443D5">
      <w:rPr>
        <w:rFonts w:ascii="Arial" w:hAnsi="Arial" w:cs="Arial"/>
        <w:sz w:val="18"/>
        <w:szCs w:val="18"/>
      </w:rPr>
      <w:t xml:space="preserve"> |</w:t>
    </w:r>
    <w:r w:rsidR="00FA31C6">
      <w:rPr>
        <w:rFonts w:ascii="Arial" w:hAnsi="Arial" w:cs="Arial"/>
        <w:sz w:val="18"/>
        <w:szCs w:val="18"/>
      </w:rPr>
      <w:t xml:space="preserve"> </w:t>
    </w:r>
    <w:r w:rsidR="00796213" w:rsidRPr="007443D5">
      <w:rPr>
        <w:rFonts w:ascii="Arial" w:hAnsi="Arial" w:cs="Arial"/>
        <w:sz w:val="18"/>
        <w:szCs w:val="18"/>
      </w:rPr>
      <w:t>Chief Executive</w:t>
    </w:r>
    <w:r w:rsidR="000367FC" w:rsidRPr="007443D5">
      <w:rPr>
        <w:rFonts w:ascii="Arial" w:hAnsi="Arial" w:cs="Arial"/>
        <w:sz w:val="18"/>
        <w:szCs w:val="18"/>
      </w:rPr>
      <w:t xml:space="preserve"> </w:t>
    </w:r>
    <w:r w:rsidRPr="007443D5">
      <w:rPr>
        <w:rFonts w:ascii="Arial" w:hAnsi="Arial" w:cs="Arial"/>
        <w:sz w:val="18"/>
        <w:szCs w:val="18"/>
      </w:rPr>
      <w:t xml:space="preserve">Officer: </w:t>
    </w:r>
    <w:r w:rsidR="008F105E" w:rsidRPr="007443D5">
      <w:rPr>
        <w:rFonts w:ascii="Arial" w:hAnsi="Arial" w:cs="Arial"/>
        <w:sz w:val="18"/>
        <w:szCs w:val="18"/>
      </w:rPr>
      <w:t>Sue Harriman</w:t>
    </w:r>
  </w:p>
  <w:p w14:paraId="49C72B42" w14:textId="07FAD3B4" w:rsidR="003B6B74" w:rsidRPr="007443D5" w:rsidRDefault="003B6B74" w:rsidP="00DB6646">
    <w:pPr>
      <w:pStyle w:val="Footer"/>
      <w:jc w:val="center"/>
      <w:rPr>
        <w:rFonts w:ascii="Arial" w:hAnsi="Arial" w:cs="Arial"/>
        <w:sz w:val="18"/>
        <w:szCs w:val="18"/>
      </w:rPr>
    </w:pPr>
    <w:r w:rsidRPr="007443D5">
      <w:rPr>
        <w:rFonts w:ascii="Arial" w:hAnsi="Arial" w:cs="Arial"/>
        <w:sz w:val="18"/>
        <w:szCs w:val="18"/>
      </w:rPr>
      <w:t>www.</w:t>
    </w:r>
    <w:r w:rsidR="00FA31C6">
      <w:rPr>
        <w:rFonts w:ascii="Arial" w:hAnsi="Arial" w:cs="Arial"/>
        <w:sz w:val="18"/>
        <w:szCs w:val="18"/>
      </w:rPr>
      <w:t>bsw</w:t>
    </w:r>
    <w:r w:rsidR="006D7075">
      <w:rPr>
        <w:rFonts w:ascii="Arial" w:hAnsi="Arial" w:cs="Arial"/>
        <w:sz w:val="18"/>
        <w:szCs w:val="18"/>
      </w:rPr>
      <w:t>.icb</w:t>
    </w:r>
    <w:r w:rsidR="00FA31C6">
      <w:rPr>
        <w:rFonts w:ascii="Arial" w:hAnsi="Arial" w:cs="Arial"/>
        <w:sz w:val="18"/>
        <w:szCs w:val="18"/>
      </w:rPr>
      <w:t>.nhs.</w:t>
    </w:r>
    <w:r w:rsidRPr="007443D5">
      <w:rPr>
        <w:rFonts w:ascii="Arial" w:hAnsi="Arial" w:cs="Arial"/>
        <w:sz w:val="18"/>
        <w:szCs w:val="18"/>
      </w:rPr>
      <w:t>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1763B" w14:textId="77777777" w:rsidR="00EC4A66" w:rsidRDefault="00EC4A66" w:rsidP="0015455E">
      <w:pPr>
        <w:spacing w:after="0" w:line="240" w:lineRule="auto"/>
      </w:pPr>
      <w:r>
        <w:separator/>
      </w:r>
    </w:p>
  </w:footnote>
  <w:footnote w:type="continuationSeparator" w:id="0">
    <w:p w14:paraId="7E7AA5A5" w14:textId="77777777" w:rsidR="00EC4A66" w:rsidRDefault="00EC4A66" w:rsidP="00154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69F8A" w14:textId="77777777" w:rsidR="00054BC3" w:rsidRDefault="009C1B71">
    <w:pPr>
      <w:pStyle w:val="Header"/>
    </w:pPr>
    <w:r>
      <w:rPr>
        <w:noProof/>
      </w:rPr>
      <w:pict w14:anchorId="0FF37D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11815" o:spid="_x0000_s1026" type="#_x0000_t136" style="position:absolute;margin-left:0;margin-top:0;width:509pt;height:127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00EA" w14:textId="0C500554" w:rsidR="0015455E" w:rsidRDefault="0015455E">
    <w:pPr>
      <w:pStyle w:val="Header"/>
    </w:pPr>
  </w:p>
  <w:p w14:paraId="14A4D6C5" w14:textId="77777777" w:rsidR="0015455E" w:rsidRDefault="0015455E">
    <w:pPr>
      <w:pStyle w:val="Header"/>
    </w:pPr>
  </w:p>
  <w:p w14:paraId="12CFFB2B" w14:textId="77777777" w:rsidR="0015455E" w:rsidRDefault="0015455E">
    <w:pPr>
      <w:pStyle w:val="Header"/>
    </w:pPr>
  </w:p>
  <w:p w14:paraId="4FE34B8E" w14:textId="77777777" w:rsidR="0015455E" w:rsidRDefault="0015455E">
    <w:pPr>
      <w:pStyle w:val="Header"/>
    </w:pPr>
    <w:r>
      <w:tab/>
    </w:r>
  </w:p>
  <w:p w14:paraId="5DD6637F" w14:textId="77777777" w:rsidR="0015455E" w:rsidRDefault="001545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A6B58" w14:textId="54003618" w:rsidR="003B6B74" w:rsidRDefault="001E5723" w:rsidP="001E5723">
    <w:pPr>
      <w:pStyle w:val="Header"/>
      <w:tabs>
        <w:tab w:val="clear" w:pos="4513"/>
        <w:tab w:val="clear" w:pos="9026"/>
        <w:tab w:val="left" w:pos="2160"/>
      </w:tabs>
      <w:jc w:val="righ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641F690" wp14:editId="37F7B097">
          <wp:simplePos x="0" y="0"/>
          <wp:positionH relativeFrom="column">
            <wp:posOffset>3467100</wp:posOffset>
          </wp:positionH>
          <wp:positionV relativeFrom="paragraph">
            <wp:posOffset>-182880</wp:posOffset>
          </wp:positionV>
          <wp:extent cx="2879090" cy="930910"/>
          <wp:effectExtent l="0" t="0" r="0" b="2540"/>
          <wp:wrapTopAndBottom/>
          <wp:docPr id="5" name="Picture 5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Graphical user interface, 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090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B7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30FCC"/>
    <w:multiLevelType w:val="hybridMultilevel"/>
    <w:tmpl w:val="57280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E1287"/>
    <w:multiLevelType w:val="hybridMultilevel"/>
    <w:tmpl w:val="02503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F91D67"/>
    <w:multiLevelType w:val="hybridMultilevel"/>
    <w:tmpl w:val="4B6CB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354858">
    <w:abstractNumId w:val="1"/>
  </w:num>
  <w:num w:numId="2" w16cid:durableId="983581399">
    <w:abstractNumId w:val="2"/>
  </w:num>
  <w:num w:numId="3" w16cid:durableId="1775133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0DB"/>
    <w:rsid w:val="000367FC"/>
    <w:rsid w:val="00054BC3"/>
    <w:rsid w:val="00056CD5"/>
    <w:rsid w:val="00057BFC"/>
    <w:rsid w:val="000B571B"/>
    <w:rsid w:val="00117928"/>
    <w:rsid w:val="00125F1F"/>
    <w:rsid w:val="0015455E"/>
    <w:rsid w:val="00156FB9"/>
    <w:rsid w:val="00164CEB"/>
    <w:rsid w:val="001A5850"/>
    <w:rsid w:val="001A7516"/>
    <w:rsid w:val="001B03DA"/>
    <w:rsid w:val="001E5723"/>
    <w:rsid w:val="002035A2"/>
    <w:rsid w:val="0033587F"/>
    <w:rsid w:val="0039420C"/>
    <w:rsid w:val="003B6B74"/>
    <w:rsid w:val="003C75E7"/>
    <w:rsid w:val="00436467"/>
    <w:rsid w:val="00466A40"/>
    <w:rsid w:val="004B243A"/>
    <w:rsid w:val="004F20F0"/>
    <w:rsid w:val="00533E4E"/>
    <w:rsid w:val="005837A1"/>
    <w:rsid w:val="005A417B"/>
    <w:rsid w:val="005C3773"/>
    <w:rsid w:val="006250DB"/>
    <w:rsid w:val="006D7075"/>
    <w:rsid w:val="007443D5"/>
    <w:rsid w:val="00767032"/>
    <w:rsid w:val="00770171"/>
    <w:rsid w:val="00796213"/>
    <w:rsid w:val="00801D81"/>
    <w:rsid w:val="0080553D"/>
    <w:rsid w:val="008424EE"/>
    <w:rsid w:val="0087277D"/>
    <w:rsid w:val="008A0171"/>
    <w:rsid w:val="008F105E"/>
    <w:rsid w:val="00941493"/>
    <w:rsid w:val="0096215B"/>
    <w:rsid w:val="00981017"/>
    <w:rsid w:val="009A4809"/>
    <w:rsid w:val="009A5635"/>
    <w:rsid w:val="009C1B71"/>
    <w:rsid w:val="00A05A3E"/>
    <w:rsid w:val="00A07F01"/>
    <w:rsid w:val="00A47440"/>
    <w:rsid w:val="00A60267"/>
    <w:rsid w:val="00A8121D"/>
    <w:rsid w:val="00AE1BE3"/>
    <w:rsid w:val="00AE56E0"/>
    <w:rsid w:val="00B41569"/>
    <w:rsid w:val="00BD0F97"/>
    <w:rsid w:val="00C04AFE"/>
    <w:rsid w:val="00C26676"/>
    <w:rsid w:val="00C579FB"/>
    <w:rsid w:val="00C762E6"/>
    <w:rsid w:val="00CE5133"/>
    <w:rsid w:val="00CE7EE8"/>
    <w:rsid w:val="00D24544"/>
    <w:rsid w:val="00DB6646"/>
    <w:rsid w:val="00DB799E"/>
    <w:rsid w:val="00E031D3"/>
    <w:rsid w:val="00E70205"/>
    <w:rsid w:val="00EC4A66"/>
    <w:rsid w:val="00EF3BF2"/>
    <w:rsid w:val="00FA31C6"/>
    <w:rsid w:val="00FB3860"/>
    <w:rsid w:val="00FD1D21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F28EF"/>
  <w15:docId w15:val="{BCA5698A-F18E-414A-A382-10CC965DB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367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55E"/>
  </w:style>
  <w:style w:type="paragraph" w:styleId="Footer">
    <w:name w:val="footer"/>
    <w:basedOn w:val="Normal"/>
    <w:link w:val="FooterChar"/>
    <w:uiPriority w:val="99"/>
    <w:unhideWhenUsed/>
    <w:qFormat/>
    <w:rsid w:val="00154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55E"/>
  </w:style>
  <w:style w:type="paragraph" w:styleId="BalloonText">
    <w:name w:val="Balloon Text"/>
    <w:basedOn w:val="Normal"/>
    <w:link w:val="BalloonTextChar"/>
    <w:uiPriority w:val="99"/>
    <w:semiHidden/>
    <w:unhideWhenUsed/>
    <w:rsid w:val="0015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55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4149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367F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0367FC"/>
    <w:rPr>
      <w:color w:val="0000FF"/>
      <w:u w:val="single"/>
    </w:rPr>
  </w:style>
  <w:style w:type="table" w:styleId="TableGrid">
    <w:name w:val="Table Grid"/>
    <w:basedOn w:val="TableNormal"/>
    <w:uiPriority w:val="59"/>
    <w:rsid w:val="00E03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E56E0"/>
    <w:rPr>
      <w:color w:val="605E5C"/>
      <w:shd w:val="clear" w:color="auto" w:fill="E1DFDD"/>
    </w:rPr>
  </w:style>
  <w:style w:type="paragraph" w:styleId="ListParagraph">
    <w:name w:val="List Paragraph"/>
    <w:aliases w:val="Name,NumberedList,Colorful List - Accent 11,Number List,Bullet 1,Numbered Para 1,Dot pt,No Spacing1,List Paragraph Char Char Char,Indicator Text,List Paragraph1,Bullet Points,MAIN CONTENT,F5 List Paragraph,List Paragraph2,List Paragraph12"/>
    <w:basedOn w:val="Normal"/>
    <w:link w:val="ListParagraphChar"/>
    <w:uiPriority w:val="34"/>
    <w:qFormat/>
    <w:rsid w:val="00AE56E0"/>
    <w:pPr>
      <w:ind w:left="720"/>
      <w:contextualSpacing/>
    </w:pPr>
  </w:style>
  <w:style w:type="character" w:customStyle="1" w:styleId="ListParagraphChar">
    <w:name w:val="List Paragraph Char"/>
    <w:aliases w:val="Name Char,NumberedList Char,Colorful List - Accent 11 Char,Number List Char,Bullet 1 Char,Numbered Para 1 Char,Dot pt Char,No Spacing1 Char,List Paragraph Char Char Char Char,Indicator Text Char,List Paragraph1 Char,MAIN CONTENT Char"/>
    <w:basedOn w:val="DefaultParagraphFont"/>
    <w:link w:val="ListParagraph"/>
    <w:uiPriority w:val="34"/>
    <w:locked/>
    <w:rsid w:val="00C04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wilkinson1@nhs.ne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004\Downloads\CCG%20Letterhead%20(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AD55A-C87C-4768-90FF-75656C54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CCG Letterhead (8)</Template>
  <TotalTime>34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Grimes Barry</dc:creator>
  <cp:lastModifiedBy>WILKINSON, Helen (NHS BATH AND NORTH EAST SOMERSET, SWINDON AND WILTSHIRE ICB - 92G)</cp:lastModifiedBy>
  <cp:revision>15</cp:revision>
  <cp:lastPrinted>2024-03-27T14:14:00Z</cp:lastPrinted>
  <dcterms:created xsi:type="dcterms:W3CDTF">2024-03-27T10:42:00Z</dcterms:created>
  <dcterms:modified xsi:type="dcterms:W3CDTF">2024-04-03T10:23:00Z</dcterms:modified>
</cp:coreProperties>
</file>